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40D74" w:rsidRDefault="00340D74" w:rsidP="00C2238B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2F19FD">
        <w:rPr>
          <w:rFonts w:ascii="Times New Roman" w:hAnsi="Times New Roman"/>
          <w:sz w:val="28"/>
          <w:szCs w:val="28"/>
        </w:rPr>
        <w:t xml:space="preserve">Приложение 1 </w:t>
      </w:r>
    </w:p>
    <w:p w:rsidR="00340D74" w:rsidRDefault="00340D74" w:rsidP="00426FA7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2F19FD">
        <w:rPr>
          <w:rFonts w:ascii="Times New Roman" w:hAnsi="Times New Roman"/>
          <w:sz w:val="28"/>
          <w:szCs w:val="28"/>
        </w:rPr>
        <w:t xml:space="preserve">к </w:t>
      </w:r>
      <w:r>
        <w:rPr>
          <w:rFonts w:ascii="Times New Roman" w:hAnsi="Times New Roman"/>
          <w:sz w:val="28"/>
          <w:szCs w:val="28"/>
        </w:rPr>
        <w:t xml:space="preserve">решению </w:t>
      </w:r>
      <w:r w:rsidRPr="002F19FD">
        <w:rPr>
          <w:rFonts w:ascii="Times New Roman" w:hAnsi="Times New Roman"/>
          <w:sz w:val="28"/>
          <w:szCs w:val="28"/>
        </w:rPr>
        <w:t>Дум</w:t>
      </w:r>
      <w:r>
        <w:rPr>
          <w:rFonts w:ascii="Times New Roman" w:hAnsi="Times New Roman"/>
          <w:sz w:val="28"/>
          <w:szCs w:val="28"/>
        </w:rPr>
        <w:t xml:space="preserve">ы города  </w:t>
      </w:r>
    </w:p>
    <w:p w:rsidR="00340D74" w:rsidRDefault="00340D74" w:rsidP="00C2238B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 28.03.2019 № 445</w:t>
      </w:r>
    </w:p>
    <w:p w:rsidR="00340D74" w:rsidRDefault="00340D74" w:rsidP="00C2238B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40D74" w:rsidRDefault="00340D74" w:rsidP="00C2238B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«Приложение 2 </w:t>
      </w:r>
    </w:p>
    <w:p w:rsidR="00340D74" w:rsidRDefault="00340D74" w:rsidP="00C2238B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 решению Думы города</w:t>
      </w:r>
    </w:p>
    <w:p w:rsidR="00340D74" w:rsidRDefault="00340D74" w:rsidP="00C2238B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 24.12.2007 № 411</w:t>
      </w:r>
    </w:p>
    <w:p w:rsidR="00340D74" w:rsidRDefault="00340D74" w:rsidP="001066A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340D74" w:rsidRPr="004B0FCF" w:rsidRDefault="00340D74" w:rsidP="00DB5E93">
      <w:pPr>
        <w:rPr>
          <w:rFonts w:ascii="Times New Roman" w:hAnsi="Times New Roman"/>
          <w:sz w:val="28"/>
          <w:szCs w:val="28"/>
        </w:rPr>
      </w:pPr>
      <w:r w:rsidRPr="007228CD">
        <w:rPr>
          <w:rFonts w:ascii="Times New Roman" w:hAnsi="Times New Roman"/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2" o:spid="_x0000_i1025" type="#_x0000_t75" alt="прил 1-1(1).jpg" style="width:420.75pt;height:587.25pt;visibility:visible">
            <v:imagedata r:id="rId4" o:title=""/>
          </v:shape>
        </w:pict>
      </w:r>
      <w:r>
        <w:rPr>
          <w:rFonts w:ascii="Times New Roman" w:hAnsi="Times New Roman"/>
          <w:sz w:val="28"/>
          <w:szCs w:val="28"/>
        </w:rPr>
        <w:t>»</w:t>
      </w:r>
    </w:p>
    <w:sectPr w:rsidR="00340D74" w:rsidRPr="004B0FCF" w:rsidSect="00DB5E93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8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2F19FD"/>
    <w:rsid w:val="000F2F42"/>
    <w:rsid w:val="001066AE"/>
    <w:rsid w:val="001E3B41"/>
    <w:rsid w:val="002F19FD"/>
    <w:rsid w:val="00340D74"/>
    <w:rsid w:val="00412BAF"/>
    <w:rsid w:val="00414303"/>
    <w:rsid w:val="00426FA7"/>
    <w:rsid w:val="004B0FCF"/>
    <w:rsid w:val="00611FC5"/>
    <w:rsid w:val="00614370"/>
    <w:rsid w:val="006329AB"/>
    <w:rsid w:val="007228CD"/>
    <w:rsid w:val="00820276"/>
    <w:rsid w:val="008E507E"/>
    <w:rsid w:val="00B2559F"/>
    <w:rsid w:val="00B86FFF"/>
    <w:rsid w:val="00C2238B"/>
    <w:rsid w:val="00DB5E93"/>
    <w:rsid w:val="00F06928"/>
    <w:rsid w:val="00FD671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E3B41"/>
    <w:pPr>
      <w:spacing w:after="200" w:line="276" w:lineRule="auto"/>
    </w:p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2F19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2F19F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205</TotalTime>
  <Pages>1</Pages>
  <Words>18</Words>
  <Characters>104</Characters>
  <Application>Microsoft Office Outlook</Application>
  <DocSecurity>0</DocSecurity>
  <Lines>0</Lines>
  <Paragraphs>0</Paragraphs>
  <ScaleCrop>false</ScaleCrop>
  <Company>SPecialiST RePack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Нуритдинова К.С.</dc:creator>
  <cp:keywords/>
  <dc:description/>
  <cp:lastModifiedBy>Duma2</cp:lastModifiedBy>
  <cp:revision>10</cp:revision>
  <cp:lastPrinted>2019-03-07T09:00:00Z</cp:lastPrinted>
  <dcterms:created xsi:type="dcterms:W3CDTF">2019-02-08T11:15:00Z</dcterms:created>
  <dcterms:modified xsi:type="dcterms:W3CDTF">2019-03-27T11:32:00Z</dcterms:modified>
</cp:coreProperties>
</file>